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"/>
      </w:tblPr>
      <w:tblGrid>
        <w:gridCol w:w="4565"/>
        <w:gridCol w:w="5285"/>
        <w:gridCol w:w="4565"/>
      </w:tblGrid>
      <w:tr w:rsidR="00307EC9" w:rsidTr="00307EC9">
        <w:trPr>
          <w:jc w:val="center"/>
        </w:trPr>
        <w:tc>
          <w:tcPr>
            <w:tcW w:w="4565" w:type="dxa"/>
            <w:tcMar>
              <w:right w:w="720" w:type="dxa"/>
            </w:tcMar>
          </w:tcPr>
          <w:p w:rsidR="00307EC9" w:rsidRDefault="00A17114" w:rsidP="00A17114">
            <w:r>
              <w:rPr>
                <w:noProof/>
                <w:lang w:eastAsia="en-US"/>
              </w:rPr>
              <w:drawing>
                <wp:inline distT="0" distB="0" distL="0" distR="0" wp14:anchorId="3AD00B0C" wp14:editId="5A44AB57">
                  <wp:extent cx="2441448" cy="1831086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asdadsadsad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448" cy="1831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7EC9" w:rsidRPr="00F86046" w:rsidRDefault="00A533F0">
            <w:pPr>
              <w:pStyle w:val="Heading2"/>
              <w:rPr>
                <w:rStyle w:val="Heading2Char"/>
                <w:rFonts w:asciiTheme="minorHAnsi" w:hAnsiTheme="minorHAnsi"/>
                <w:b/>
                <w:bCs/>
                <w:sz w:val="40"/>
                <w:szCs w:val="40"/>
              </w:rPr>
            </w:pPr>
            <w:r w:rsidRPr="00F86046">
              <w:rPr>
                <w:rFonts w:asciiTheme="minorHAnsi" w:hAnsiTheme="minorHAnsi"/>
                <w:sz w:val="40"/>
                <w:szCs w:val="40"/>
              </w:rPr>
              <w:t xml:space="preserve">Are you interested in a career in health care and </w:t>
            </w:r>
            <w:r w:rsidR="00EE1B8D" w:rsidRPr="00F86046">
              <w:rPr>
                <w:rFonts w:asciiTheme="minorHAnsi" w:hAnsiTheme="minorHAnsi"/>
                <w:sz w:val="40"/>
                <w:szCs w:val="40"/>
              </w:rPr>
              <w:t xml:space="preserve">are </w:t>
            </w:r>
            <w:r w:rsidRPr="00F86046">
              <w:rPr>
                <w:rFonts w:asciiTheme="minorHAnsi" w:hAnsiTheme="minorHAnsi"/>
                <w:sz w:val="40"/>
                <w:szCs w:val="40"/>
              </w:rPr>
              <w:t>zoned for EHS next year?</w:t>
            </w:r>
          </w:p>
          <w:p w:rsidR="005618A9" w:rsidRPr="00F86046" w:rsidRDefault="005618A9" w:rsidP="005618A9">
            <w:pPr>
              <w:pStyle w:val="Default"/>
              <w:rPr>
                <w:rFonts w:asciiTheme="minorHAnsi" w:hAnsiTheme="minorHAnsi"/>
              </w:rPr>
            </w:pPr>
          </w:p>
          <w:p w:rsidR="00307EC9" w:rsidRPr="009448F6" w:rsidRDefault="00A533F0" w:rsidP="00F86046">
            <w:pPr>
              <w:rPr>
                <w:sz w:val="32"/>
                <w:szCs w:val="32"/>
              </w:rPr>
            </w:pPr>
            <w:r w:rsidRPr="00F86046">
              <w:rPr>
                <w:sz w:val="32"/>
                <w:szCs w:val="32"/>
              </w:rPr>
              <w:t xml:space="preserve">This is a </w:t>
            </w:r>
            <w:r w:rsidR="00F86046">
              <w:rPr>
                <w:sz w:val="32"/>
                <w:szCs w:val="32"/>
              </w:rPr>
              <w:t>four</w:t>
            </w:r>
            <w:r w:rsidRPr="00F86046">
              <w:rPr>
                <w:sz w:val="32"/>
                <w:szCs w:val="32"/>
              </w:rPr>
              <w:t xml:space="preserve"> year Health Science program that will allow for an individual to gain knowledge and skills in a medical profession. Upon completing the program and passing the certif</w:t>
            </w:r>
            <w:r w:rsidR="00A17114" w:rsidRPr="00F86046">
              <w:rPr>
                <w:sz w:val="32"/>
                <w:szCs w:val="32"/>
              </w:rPr>
              <w:t xml:space="preserve">ication, you can begin a promising </w:t>
            </w:r>
            <w:r w:rsidR="00F86046">
              <w:rPr>
                <w:sz w:val="32"/>
                <w:szCs w:val="32"/>
              </w:rPr>
              <w:t>healthcare</w:t>
            </w:r>
            <w:r w:rsidR="00A17114" w:rsidRPr="00F86046">
              <w:rPr>
                <w:sz w:val="32"/>
                <w:szCs w:val="32"/>
              </w:rPr>
              <w:t xml:space="preserve"> career STRAIGHT OUT OF HIGH SCHOOL. </w:t>
            </w: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  <w:tblDescription w:val="Layout table"/>
            </w:tblPr>
            <w:tblGrid>
              <w:gridCol w:w="3845"/>
            </w:tblGrid>
            <w:tr w:rsidR="00307EC9">
              <w:trPr>
                <w:trHeight w:hRule="exact" w:val="7920"/>
              </w:trPr>
              <w:tc>
                <w:tcPr>
                  <w:tcW w:w="5000" w:type="pct"/>
                </w:tcPr>
                <w:p w:rsidR="00307EC9" w:rsidRPr="00F86046" w:rsidRDefault="00437EC5" w:rsidP="00437EC5">
                  <w:pPr>
                    <w:pStyle w:val="Heading1"/>
                    <w:jc w:val="center"/>
                    <w:rPr>
                      <w:rFonts w:asciiTheme="minorHAnsi" w:hAnsiTheme="minorHAnsi"/>
                    </w:rPr>
                  </w:pPr>
                  <w:r w:rsidRPr="00F86046">
                    <w:rPr>
                      <w:rFonts w:asciiTheme="minorHAnsi" w:hAnsiTheme="minorHAnsi"/>
                    </w:rPr>
                    <w:t>Who can you ask if you have questions?</w:t>
                  </w:r>
                </w:p>
                <w:p w:rsidR="00437EC5" w:rsidRPr="00F86046" w:rsidRDefault="00437EC5" w:rsidP="00437EC5"/>
                <w:p w:rsidR="00F86046" w:rsidRDefault="00437EC5" w:rsidP="00F86046">
                  <w:pPr>
                    <w:spacing w:after="0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 w:rsidRPr="00F86046">
                    <w:rPr>
                      <w:b/>
                      <w:bCs/>
                      <w:sz w:val="36"/>
                      <w:szCs w:val="36"/>
                    </w:rPr>
                    <w:t>Mrs. Adele Turnage</w:t>
                  </w:r>
                </w:p>
                <w:p w:rsidR="00F86046" w:rsidRDefault="00F86046" w:rsidP="00F86046">
                  <w:pPr>
                    <w:spacing w:after="0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z w:val="36"/>
                      <w:szCs w:val="36"/>
                    </w:rPr>
                    <w:t>Assistant Principal</w:t>
                  </w:r>
                </w:p>
                <w:p w:rsidR="00307EC9" w:rsidRPr="00F86046" w:rsidRDefault="00F86046" w:rsidP="00F86046">
                  <w:pPr>
                    <w:spacing w:after="0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z w:val="36"/>
                      <w:szCs w:val="36"/>
                    </w:rPr>
                    <w:t>Eastside High School</w:t>
                  </w:r>
                </w:p>
                <w:p w:rsidR="00307EC9" w:rsidRPr="00F86046" w:rsidRDefault="00437EC5" w:rsidP="00F86046">
                  <w:pPr>
                    <w:pStyle w:val="Heading2"/>
                    <w:jc w:val="center"/>
                    <w:rPr>
                      <w:rFonts w:asciiTheme="minorHAnsi" w:hAnsiTheme="minorHAnsi"/>
                    </w:rPr>
                  </w:pPr>
                  <w:r w:rsidRPr="00F86046">
                    <w:rPr>
                      <w:rFonts w:asciiTheme="minorHAnsi" w:hAnsiTheme="minorHAnsi"/>
                    </w:rPr>
                    <w:t>Contact Info</w:t>
                  </w:r>
                </w:p>
                <w:p w:rsidR="00BD42FE" w:rsidRPr="00F86046" w:rsidRDefault="00307EC9" w:rsidP="00F86046">
                  <w:pPr>
                    <w:jc w:val="center"/>
                  </w:pPr>
                  <w:r w:rsidRPr="00F86046">
                    <w:t xml:space="preserve">Phone: </w:t>
                  </w:r>
                  <w:r w:rsidR="00BD42FE" w:rsidRPr="00F86046">
                    <w:t>352-955-6704</w:t>
                  </w:r>
                  <w:r w:rsidRPr="00F86046">
                    <w:br/>
                    <w:t xml:space="preserve">Email: </w:t>
                  </w:r>
                  <w:r w:rsidR="00BD42FE" w:rsidRPr="00F86046">
                    <w:t>turnagas@gm.sbac.edu</w:t>
                  </w:r>
                  <w:r w:rsidRPr="00F86046">
                    <w:br/>
                  </w:r>
                  <w:r w:rsidR="00BD42FE" w:rsidRPr="00F86046">
                    <w:rPr>
                      <w:sz w:val="20"/>
                      <w:szCs w:val="20"/>
                    </w:rPr>
                    <w:t>http://eastside.sbac.edu/pages/EHS0421</w:t>
                  </w:r>
                </w:p>
                <w:p w:rsidR="00307EC9" w:rsidRDefault="00BD42FE" w:rsidP="00BD42FE"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066977C2">
                        <wp:extent cx="2476500" cy="1543050"/>
                        <wp:effectExtent l="0" t="0" r="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0" cy="15430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07EC9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pPr w:leftFromText="180" w:rightFromText="180" w:vertAnchor="page" w:horzAnchor="margin" w:tblpY="301"/>
                    <w:tblOverlap w:val="never"/>
                    <w:tblW w:w="4389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ompany layout table"/>
                  </w:tblPr>
                  <w:tblGrid>
                    <w:gridCol w:w="229"/>
                    <w:gridCol w:w="3146"/>
                  </w:tblGrid>
                  <w:tr w:rsidR="00307EC9" w:rsidTr="00F86046">
                    <w:trPr>
                      <w:trHeight w:val="931"/>
                    </w:trPr>
                    <w:tc>
                      <w:tcPr>
                        <w:tcW w:w="229" w:type="dxa"/>
                        <w:vAlign w:val="center"/>
                      </w:tcPr>
                      <w:p w:rsidR="00307EC9" w:rsidRPr="001947E7" w:rsidRDefault="00307EC9" w:rsidP="001947E7">
                        <w:pPr>
                          <w:pStyle w:val="NoSpacing"/>
                        </w:pPr>
                      </w:p>
                    </w:tc>
                    <w:tc>
                      <w:tcPr>
                        <w:tcW w:w="3146" w:type="dxa"/>
                        <w:tcMar>
                          <w:left w:w="274" w:type="dxa"/>
                        </w:tcMar>
                      </w:tcPr>
                      <w:sdt>
                        <w:sdtPr>
                          <w:alias w:val="Enter Company Name:"/>
                          <w:tag w:val="Enter Company Name:"/>
                          <w:id w:val="-1839532679"/>
                          <w:placeholder>
                            <w:docPart w:val="B2AD40441B1B4400A123ECEA91714233"/>
                          </w:placeholder>
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<w15:appearance w15:val="hidden"/>
                          <w:text/>
                        </w:sdtPr>
                        <w:sdtEndPr/>
                        <w:sdtContent>
                          <w:p w:rsidR="00307EC9" w:rsidRDefault="00EE1B8D" w:rsidP="00BD42FE">
                            <w:pPr>
                              <w:pStyle w:val="Company"/>
                              <w:jc w:val="center"/>
                            </w:pPr>
                            <w:r>
                              <w:t>Medical skills program</w:t>
                            </w:r>
                          </w:p>
                        </w:sdtContent>
                      </w:sdt>
                      <w:p w:rsidR="00307EC9" w:rsidRDefault="009448F6" w:rsidP="00BD42FE">
                        <w:pPr>
                          <w:pStyle w:val="ContactInfo"/>
                          <w:jc w:val="center"/>
                        </w:pPr>
                        <w:r>
                          <w:t>1201 SE 43rd St.</w:t>
                        </w:r>
                        <w:r w:rsidRPr="009448F6">
                          <w:t xml:space="preserve"> Gainesville, FL 32641</w:t>
                        </w:r>
                      </w:p>
                    </w:tc>
                  </w:tr>
                </w:tbl>
                <w:p w:rsidR="00307EC9" w:rsidRDefault="00307EC9"/>
              </w:tc>
            </w:tr>
          </w:tbl>
          <w:p w:rsidR="00307EC9" w:rsidRDefault="00307EC9"/>
        </w:tc>
        <w:tc>
          <w:tcPr>
            <w:tcW w:w="4565" w:type="dxa"/>
            <w:tcMar>
              <w:left w:w="720" w:type="dxa"/>
            </w:tcMar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  <w:tblDescription w:val="Layout table"/>
            </w:tblPr>
            <w:tblGrid>
              <w:gridCol w:w="3845"/>
            </w:tblGrid>
            <w:tr w:rsidR="00307EC9">
              <w:trPr>
                <w:trHeight w:hRule="exact" w:val="5760"/>
              </w:trPr>
              <w:tc>
                <w:tcPr>
                  <w:tcW w:w="5000" w:type="pct"/>
                </w:tcPr>
                <w:p w:rsidR="00307EC9" w:rsidRDefault="000E1B01"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3255645" cy="2441575"/>
                        <wp:effectExtent l="6985" t="0" r="8890" b="889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1212171426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3255645" cy="2441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07EC9" w:rsidTr="00960A60">
              <w:trPr>
                <w:trHeight w:hRule="exact" w:val="360"/>
              </w:trPr>
              <w:tc>
                <w:tcPr>
                  <w:tcW w:w="5000" w:type="pct"/>
                </w:tcPr>
                <w:p w:rsidR="00307EC9" w:rsidRDefault="00307EC9"/>
              </w:tc>
            </w:tr>
            <w:tr w:rsidR="00307EC9" w:rsidTr="00960A60">
              <w:trPr>
                <w:trHeight w:hRule="exact" w:val="3240"/>
              </w:trPr>
              <w:sdt>
                <w:sdtPr>
                  <w:alias w:val="Enter Company Name:"/>
                  <w:tag w:val="Enter Company Name:"/>
                  <w:id w:val="-2083982577"/>
                  <w:placeholder>
                    <w:docPart w:val="CB32A88379B14BA5BDFF1BE6B4BB6BE5"/>
                  </w:placeholder>
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<w15:appearance w15:val="hidden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027E6F" w:themeFill="accent1" w:themeFillShade="BF"/>
                    </w:tcPr>
                    <w:p w:rsidR="00307EC9" w:rsidRDefault="00EE1B8D" w:rsidP="00EE1B8D">
                      <w:pPr>
                        <w:pStyle w:val="Title"/>
                        <w:jc w:val="center"/>
                      </w:pPr>
                      <w:r>
                        <w:t>Medical skills program</w:t>
                      </w:r>
                    </w:p>
                  </w:tc>
                </w:sdtContent>
              </w:sdt>
            </w:tr>
            <w:tr w:rsidR="00307EC9" w:rsidTr="00960A60">
              <w:trPr>
                <w:trHeight w:hRule="exact" w:val="1440"/>
              </w:trPr>
              <w:tc>
                <w:tcPr>
                  <w:tcW w:w="5000" w:type="pct"/>
                  <w:shd w:val="clear" w:color="auto" w:fill="027E6F" w:themeFill="accent1" w:themeFillShade="BF"/>
                  <w:vAlign w:val="bottom"/>
                </w:tcPr>
                <w:p w:rsidR="00307EC9" w:rsidRDefault="005618A9" w:rsidP="005618A9">
                  <w:pPr>
                    <w:pStyle w:val="Subtitle"/>
                    <w:jc w:val="center"/>
                  </w:pPr>
                  <w:r>
                    <w:t xml:space="preserve">For students zoned to Eastside High School </w:t>
                  </w:r>
                </w:p>
              </w:tc>
            </w:tr>
          </w:tbl>
          <w:p w:rsidR="00307EC9" w:rsidRDefault="00307EC9"/>
        </w:tc>
      </w:tr>
      <w:tr w:rsidR="00307EC9" w:rsidTr="00307EC9">
        <w:trPr>
          <w:jc w:val="center"/>
        </w:trPr>
        <w:tc>
          <w:tcPr>
            <w:tcW w:w="4565" w:type="dxa"/>
            <w:tcMar>
              <w:right w:w="720" w:type="dxa"/>
            </w:tcMar>
          </w:tcPr>
          <w:p w:rsidR="00307EC9" w:rsidRDefault="00307EC9">
            <w:r>
              <w:rPr>
                <w:noProof/>
                <w:lang w:eastAsia="en-US"/>
              </w:rPr>
              <w:lastRenderedPageBreak/>
              <w:drawing>
                <wp:inline distT="0" distB="0" distL="0" distR="0" wp14:anchorId="07435AA6" wp14:editId="07435AA7">
                  <wp:extent cx="3251200" cy="2438400"/>
                  <wp:effectExtent l="635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02DAA84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25120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7EC9" w:rsidRDefault="000E1B01" w:rsidP="00F83409">
            <w:pPr>
              <w:pStyle w:val="Caption"/>
            </w:pPr>
            <w:r>
              <w:t>Taking blood pressure</w:t>
            </w:r>
          </w:p>
          <w:p w:rsidR="00307EC9" w:rsidRPr="00F86046" w:rsidRDefault="00A17114" w:rsidP="00F83409">
            <w:pPr>
              <w:pStyle w:val="Heading1"/>
              <w:rPr>
                <w:rStyle w:val="Heading1Char"/>
                <w:rFonts w:asciiTheme="minorHAnsi" w:hAnsiTheme="minorHAnsi"/>
                <w:b/>
                <w:bCs/>
                <w:sz w:val="40"/>
                <w:szCs w:val="40"/>
              </w:rPr>
            </w:pPr>
            <w:r w:rsidRPr="00F86046">
              <w:rPr>
                <w:rFonts w:asciiTheme="minorHAnsi" w:hAnsiTheme="minorHAnsi"/>
                <w:b w:val="0"/>
                <w:bCs w:val="0"/>
                <w:sz w:val="40"/>
                <w:szCs w:val="40"/>
              </w:rPr>
              <w:t xml:space="preserve">What </w:t>
            </w:r>
            <w:r w:rsidR="00EE1B8D" w:rsidRPr="00F86046">
              <w:rPr>
                <w:rFonts w:asciiTheme="minorHAnsi" w:hAnsiTheme="minorHAnsi"/>
                <w:b w:val="0"/>
                <w:bCs w:val="0"/>
                <w:sz w:val="40"/>
                <w:szCs w:val="40"/>
              </w:rPr>
              <w:t xml:space="preserve">industry </w:t>
            </w:r>
            <w:r w:rsidRPr="00F86046">
              <w:rPr>
                <w:rFonts w:asciiTheme="minorHAnsi" w:hAnsiTheme="minorHAnsi"/>
                <w:b w:val="0"/>
                <w:bCs w:val="0"/>
                <w:sz w:val="40"/>
                <w:szCs w:val="40"/>
              </w:rPr>
              <w:t>certification</w:t>
            </w:r>
            <w:r w:rsidR="00F86046">
              <w:rPr>
                <w:rFonts w:asciiTheme="minorHAnsi" w:hAnsiTheme="minorHAnsi"/>
                <w:b w:val="0"/>
                <w:bCs w:val="0"/>
                <w:sz w:val="40"/>
                <w:szCs w:val="40"/>
              </w:rPr>
              <w:t>s</w:t>
            </w:r>
            <w:r w:rsidRPr="00F86046">
              <w:rPr>
                <w:rFonts w:asciiTheme="minorHAnsi" w:hAnsiTheme="minorHAnsi"/>
                <w:b w:val="0"/>
                <w:bCs w:val="0"/>
                <w:sz w:val="40"/>
                <w:szCs w:val="40"/>
              </w:rPr>
              <w:t xml:space="preserve"> are possible?</w:t>
            </w:r>
          </w:p>
          <w:p w:rsidR="00307EC9" w:rsidRPr="00F86046" w:rsidRDefault="00A17114" w:rsidP="00365EBB">
            <w:pPr>
              <w:pStyle w:val="Heading2"/>
              <w:rPr>
                <w:rStyle w:val="Heading1Char"/>
                <w:rFonts w:asciiTheme="minorHAnsi" w:hAnsiTheme="minorHAnsi"/>
                <w:b/>
                <w:bCs/>
                <w:color w:val="352F25" w:themeColor="text2"/>
                <w:sz w:val="32"/>
                <w:szCs w:val="32"/>
              </w:rPr>
            </w:pPr>
            <w:r w:rsidRPr="00F86046">
              <w:rPr>
                <w:rFonts w:asciiTheme="minorHAnsi" w:hAnsiTheme="minorHAnsi"/>
                <w:sz w:val="32"/>
                <w:szCs w:val="32"/>
              </w:rPr>
              <w:t>Here are a few….</w:t>
            </w:r>
          </w:p>
          <w:p w:rsidR="00307EC9" w:rsidRPr="00F86046" w:rsidRDefault="00EE1B8D" w:rsidP="00A17114">
            <w:pPr>
              <w:pStyle w:val="ListParagraph"/>
              <w:numPr>
                <w:ilvl w:val="0"/>
                <w:numId w:val="16"/>
              </w:numPr>
              <w:rPr>
                <w:sz w:val="32"/>
                <w:szCs w:val="32"/>
              </w:rPr>
            </w:pPr>
            <w:r w:rsidRPr="00F86046">
              <w:rPr>
                <w:sz w:val="32"/>
                <w:szCs w:val="32"/>
              </w:rPr>
              <w:t>Rehabilitation Aide</w:t>
            </w:r>
          </w:p>
          <w:p w:rsidR="00F86046" w:rsidRDefault="00A17114" w:rsidP="00F86046">
            <w:pPr>
              <w:pStyle w:val="ListParagraph"/>
              <w:numPr>
                <w:ilvl w:val="0"/>
                <w:numId w:val="16"/>
              </w:numPr>
              <w:rPr>
                <w:sz w:val="32"/>
                <w:szCs w:val="32"/>
              </w:rPr>
            </w:pPr>
            <w:r w:rsidRPr="00F86046">
              <w:rPr>
                <w:sz w:val="32"/>
                <w:szCs w:val="32"/>
              </w:rPr>
              <w:t>Certified Nursing Assistant</w:t>
            </w:r>
          </w:p>
          <w:p w:rsidR="00A17114" w:rsidRPr="00F86046" w:rsidRDefault="00F86046" w:rsidP="00F86046">
            <w:pPr>
              <w:pStyle w:val="ListParagraph"/>
              <w:numPr>
                <w:ilvl w:val="0"/>
                <w:numId w:val="16"/>
              </w:numPr>
              <w:rPr>
                <w:sz w:val="32"/>
                <w:szCs w:val="32"/>
              </w:rPr>
            </w:pPr>
            <w:r w:rsidRPr="00F86046">
              <w:rPr>
                <w:sz w:val="32"/>
                <w:szCs w:val="32"/>
              </w:rPr>
              <w:t>Sterile Supply Tech</w:t>
            </w:r>
          </w:p>
          <w:p w:rsidR="00A17114" w:rsidRPr="007014C5" w:rsidRDefault="00A17114" w:rsidP="00EE1B8D">
            <w:pPr>
              <w:ind w:left="360"/>
            </w:pP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p w:rsidR="00307EC9" w:rsidRPr="00F86046" w:rsidRDefault="00A17114" w:rsidP="0063311A">
            <w:pPr>
              <w:pStyle w:val="Heading2"/>
              <w:spacing w:before="200"/>
              <w:rPr>
                <w:rStyle w:val="Heading2Char"/>
                <w:rFonts w:asciiTheme="minorHAnsi" w:hAnsiTheme="minorHAnsi"/>
                <w:b/>
                <w:bCs/>
                <w:sz w:val="32"/>
                <w:szCs w:val="32"/>
              </w:rPr>
            </w:pPr>
            <w:r w:rsidRPr="00F86046">
              <w:rPr>
                <w:rFonts w:asciiTheme="minorHAnsi" w:hAnsiTheme="minorHAnsi"/>
                <w:sz w:val="32"/>
                <w:szCs w:val="32"/>
              </w:rPr>
              <w:t>What courses do you have to take?</w:t>
            </w:r>
          </w:p>
          <w:p w:rsidR="00307EC9" w:rsidRPr="00F86046" w:rsidRDefault="000E1B01" w:rsidP="00A17114">
            <w:pPr>
              <w:pStyle w:val="ListParagraph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 w:rsidRPr="00F86046">
              <w:rPr>
                <w:sz w:val="28"/>
                <w:szCs w:val="28"/>
              </w:rPr>
              <w:t>Medical Science &amp; Skills</w:t>
            </w:r>
          </w:p>
          <w:p w:rsidR="00F86046" w:rsidRDefault="000E1B01" w:rsidP="00A17114">
            <w:pPr>
              <w:pStyle w:val="ListParagraph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 w:rsidRPr="00F86046">
              <w:rPr>
                <w:sz w:val="28"/>
                <w:szCs w:val="28"/>
              </w:rPr>
              <w:t>Health Science Anatomy &amp; Physiology</w:t>
            </w:r>
          </w:p>
          <w:p w:rsidR="000E1B01" w:rsidRPr="00F86046" w:rsidRDefault="00EE1B8D" w:rsidP="00F86046">
            <w:pPr>
              <w:pStyle w:val="ListParagraph"/>
            </w:pPr>
            <w:r w:rsidRPr="00F86046">
              <w:t>(which carries honors weight)</w:t>
            </w:r>
          </w:p>
          <w:p w:rsidR="000E1B01" w:rsidRPr="00F86046" w:rsidRDefault="000E1B01" w:rsidP="00A17114">
            <w:pPr>
              <w:pStyle w:val="ListParagraph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 w:rsidRPr="00F86046">
              <w:rPr>
                <w:sz w:val="28"/>
                <w:szCs w:val="28"/>
              </w:rPr>
              <w:t>Health Science Foundations</w:t>
            </w:r>
          </w:p>
          <w:p w:rsidR="00EE1B8D" w:rsidRPr="00F86046" w:rsidRDefault="00EE1B8D" w:rsidP="00EE1B8D">
            <w:pPr>
              <w:pStyle w:val="ListParagraph"/>
            </w:pPr>
            <w:r w:rsidRPr="00F86046">
              <w:t>(which carries honors weight)</w:t>
            </w:r>
          </w:p>
          <w:p w:rsidR="000E1B01" w:rsidRPr="00F86046" w:rsidRDefault="00454C25" w:rsidP="000E1B01">
            <w:pPr>
              <w:pStyle w:val="ListParagraph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 w:rsidRPr="00F86046">
              <w:rPr>
                <w:sz w:val="28"/>
                <w:szCs w:val="28"/>
              </w:rPr>
              <w:t>Allied Health Assisting 3</w:t>
            </w:r>
          </w:p>
          <w:p w:rsidR="009448F6" w:rsidRDefault="009448F6" w:rsidP="009448F6">
            <w:pPr>
              <w:pStyle w:val="Default"/>
            </w:pPr>
          </w:p>
          <w:p w:rsidR="00307EC9" w:rsidRDefault="009448F6" w:rsidP="009448F6">
            <w:pPr>
              <w:pStyle w:val="Quote"/>
              <w:rPr>
                <w:rStyle w:val="QuoteChar"/>
                <w:i/>
                <w:iCs/>
              </w:rPr>
            </w:pPr>
            <w:r>
              <w:t xml:space="preserve"> </w:t>
            </w:r>
            <w:r>
              <w:rPr>
                <w:b/>
                <w:bCs/>
                <w:sz w:val="40"/>
                <w:szCs w:val="40"/>
              </w:rPr>
              <w:t>Sign up and get a head start on a great career!</w:t>
            </w:r>
          </w:p>
          <w:p w:rsidR="00307EC9" w:rsidRPr="0063311A" w:rsidRDefault="00307EC9" w:rsidP="0063311A">
            <w:pPr>
              <w:pStyle w:val="Heading2"/>
              <w:rPr>
                <w:rStyle w:val="QuoteChar"/>
                <w:i w:val="0"/>
                <w:iCs w:val="0"/>
                <w:color w:val="352F25" w:themeColor="text2"/>
                <w:sz w:val="24"/>
              </w:rPr>
            </w:pPr>
          </w:p>
          <w:p w:rsidR="00307EC9" w:rsidRPr="0063311A" w:rsidRDefault="00307EC9" w:rsidP="009448F6"/>
        </w:tc>
        <w:tc>
          <w:tcPr>
            <w:tcW w:w="4565" w:type="dxa"/>
            <w:tcMar>
              <w:left w:w="720" w:type="dxa"/>
            </w:tcMar>
          </w:tcPr>
          <w:p w:rsidR="00307EC9" w:rsidRDefault="00307EC9">
            <w:r>
              <w:rPr>
                <w:noProof/>
                <w:lang w:eastAsia="en-US"/>
              </w:rPr>
              <w:drawing>
                <wp:inline distT="0" distB="0" distL="0" distR="0" wp14:anchorId="07435AA8" wp14:editId="07435AA9">
                  <wp:extent cx="2170176" cy="1627632"/>
                  <wp:effectExtent l="0" t="0" r="190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02FBABF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176" cy="1627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7EC9" w:rsidRDefault="000E1B01">
            <w:pPr>
              <w:pStyle w:val="Caption"/>
            </w:pPr>
            <w:r>
              <w:t>Learn Anatomy</w:t>
            </w:r>
          </w:p>
          <w:p w:rsidR="00656771" w:rsidRDefault="00656771" w:rsidP="00656771">
            <w:pPr>
              <w:pStyle w:val="Default"/>
            </w:pPr>
          </w:p>
          <w:p w:rsidR="00656771" w:rsidRPr="00F86046" w:rsidRDefault="00A263AA" w:rsidP="00656771">
            <w:pPr>
              <w:pStyle w:val="Default"/>
              <w:jc w:val="center"/>
              <w:rPr>
                <w:rFonts w:asciiTheme="minorHAnsi" w:hAnsiTheme="minorHAnsi"/>
                <w:b/>
                <w:i/>
                <w:sz w:val="40"/>
                <w:szCs w:val="40"/>
                <w:u w:val="single"/>
              </w:rPr>
            </w:pPr>
            <w:r w:rsidRPr="00F86046">
              <w:rPr>
                <w:rFonts w:asciiTheme="minorHAnsi" w:hAnsiTheme="minorHAnsi"/>
                <w:b/>
                <w:i/>
                <w:sz w:val="40"/>
                <w:szCs w:val="40"/>
                <w:u w:val="single"/>
              </w:rPr>
              <w:t>8</w:t>
            </w:r>
            <w:r w:rsidR="00656771" w:rsidRPr="00F86046">
              <w:rPr>
                <w:rFonts w:asciiTheme="minorHAnsi" w:hAnsiTheme="minorHAnsi"/>
                <w:b/>
                <w:i/>
                <w:sz w:val="40"/>
                <w:szCs w:val="40"/>
                <w:u w:val="single"/>
                <w:vertAlign w:val="superscript"/>
              </w:rPr>
              <w:t>th</w:t>
            </w:r>
            <w:r w:rsidR="00656771" w:rsidRPr="00F86046">
              <w:rPr>
                <w:rFonts w:asciiTheme="minorHAnsi" w:hAnsiTheme="minorHAnsi"/>
                <w:b/>
                <w:i/>
                <w:sz w:val="40"/>
                <w:szCs w:val="40"/>
                <w:u w:val="single"/>
              </w:rPr>
              <w:t xml:space="preserve"> Graders:</w:t>
            </w:r>
          </w:p>
          <w:p w:rsidR="00656771" w:rsidRDefault="00656771" w:rsidP="00656771">
            <w:pPr>
              <w:pStyle w:val="Default"/>
              <w:jc w:val="center"/>
              <w:rPr>
                <w:rFonts w:asciiTheme="minorHAnsi" w:hAnsiTheme="minorHAnsi"/>
                <w:b/>
                <w:bCs/>
                <w:sz w:val="32"/>
                <w:szCs w:val="32"/>
              </w:rPr>
            </w:pPr>
            <w:r w:rsidRPr="00F86046">
              <w:rPr>
                <w:rFonts w:asciiTheme="minorHAnsi" w:hAnsiTheme="minorHAnsi"/>
                <w:b/>
                <w:bCs/>
                <w:sz w:val="32"/>
                <w:szCs w:val="32"/>
              </w:rPr>
              <w:t>When it is time to register for your high school courses, be sure to register for the class at EHS called:</w:t>
            </w:r>
          </w:p>
          <w:p w:rsidR="00F86046" w:rsidRPr="00F86046" w:rsidRDefault="00F86046" w:rsidP="00656771">
            <w:pPr>
              <w:pStyle w:val="Default"/>
              <w:jc w:val="center"/>
              <w:rPr>
                <w:rFonts w:asciiTheme="minorHAnsi" w:hAnsiTheme="minorHAnsi"/>
                <w:sz w:val="32"/>
                <w:szCs w:val="32"/>
              </w:rPr>
            </w:pPr>
          </w:p>
          <w:p w:rsidR="00307EC9" w:rsidRPr="00656771" w:rsidRDefault="00656771" w:rsidP="00656771">
            <w:pPr>
              <w:jc w:val="center"/>
              <w:rPr>
                <w:sz w:val="32"/>
                <w:szCs w:val="32"/>
              </w:rPr>
            </w:pPr>
            <w:r w:rsidRPr="00F86046">
              <w:rPr>
                <w:b/>
                <w:bCs/>
                <w:sz w:val="32"/>
                <w:szCs w:val="32"/>
              </w:rPr>
              <w:t>MEDICAL SKILLS AND SERVICES</w:t>
            </w:r>
          </w:p>
          <w:p w:rsidR="00307EC9" w:rsidRPr="0063311A" w:rsidRDefault="00307EC9" w:rsidP="00656771">
            <w:bookmarkStart w:id="0" w:name="_GoBack"/>
            <w:bookmarkEnd w:id="0"/>
          </w:p>
        </w:tc>
      </w:tr>
    </w:tbl>
    <w:p w:rsidR="009915C8" w:rsidRDefault="009915C8" w:rsidP="00A769D1">
      <w:pPr>
        <w:pStyle w:val="NoSpacing"/>
      </w:pPr>
    </w:p>
    <w:sectPr w:rsidR="009915C8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4B48" w:rsidRDefault="00F54B48" w:rsidP="00BF6AFD">
      <w:pPr>
        <w:spacing w:after="0" w:line="240" w:lineRule="auto"/>
      </w:pPr>
      <w:r>
        <w:separator/>
      </w:r>
    </w:p>
  </w:endnote>
  <w:endnote w:type="continuationSeparator" w:id="0">
    <w:p w:rsidR="00F54B48" w:rsidRDefault="00F54B48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4B48" w:rsidRDefault="00F54B48" w:rsidP="00BF6AFD">
      <w:pPr>
        <w:spacing w:after="0" w:line="240" w:lineRule="auto"/>
      </w:pPr>
      <w:r>
        <w:separator/>
      </w:r>
    </w:p>
  </w:footnote>
  <w:footnote w:type="continuationSeparator" w:id="0">
    <w:p w:rsidR="00F54B48" w:rsidRDefault="00F54B48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6FEE3C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402B67C7"/>
    <w:multiLevelType w:val="hybridMultilevel"/>
    <w:tmpl w:val="042C8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AA26DC"/>
    <w:multiLevelType w:val="hybridMultilevel"/>
    <w:tmpl w:val="138EA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A7369C"/>
    <w:multiLevelType w:val="hybridMultilevel"/>
    <w:tmpl w:val="6C402C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2"/>
  </w:num>
  <w:num w:numId="17">
    <w:abstractNumId w:val="11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8A9"/>
    <w:rsid w:val="000E1B01"/>
    <w:rsid w:val="001372C8"/>
    <w:rsid w:val="001947E7"/>
    <w:rsid w:val="001D0847"/>
    <w:rsid w:val="00227118"/>
    <w:rsid w:val="00307EC9"/>
    <w:rsid w:val="00365EBB"/>
    <w:rsid w:val="003B391D"/>
    <w:rsid w:val="00422379"/>
    <w:rsid w:val="00437EC5"/>
    <w:rsid w:val="00454C25"/>
    <w:rsid w:val="0048634A"/>
    <w:rsid w:val="005259A3"/>
    <w:rsid w:val="005473B9"/>
    <w:rsid w:val="0056054A"/>
    <w:rsid w:val="005618A9"/>
    <w:rsid w:val="00571D35"/>
    <w:rsid w:val="005E5178"/>
    <w:rsid w:val="0063311A"/>
    <w:rsid w:val="00656771"/>
    <w:rsid w:val="0068396D"/>
    <w:rsid w:val="006A2E06"/>
    <w:rsid w:val="007014C5"/>
    <w:rsid w:val="007647EF"/>
    <w:rsid w:val="007E3C3A"/>
    <w:rsid w:val="00822F43"/>
    <w:rsid w:val="0089764D"/>
    <w:rsid w:val="008B000B"/>
    <w:rsid w:val="009448F6"/>
    <w:rsid w:val="00960A60"/>
    <w:rsid w:val="009915C8"/>
    <w:rsid w:val="009F3198"/>
    <w:rsid w:val="00A17114"/>
    <w:rsid w:val="00A263AA"/>
    <w:rsid w:val="00A533F0"/>
    <w:rsid w:val="00A54316"/>
    <w:rsid w:val="00A769D1"/>
    <w:rsid w:val="00A85868"/>
    <w:rsid w:val="00A95BFB"/>
    <w:rsid w:val="00AB72BA"/>
    <w:rsid w:val="00AD7341"/>
    <w:rsid w:val="00B16D26"/>
    <w:rsid w:val="00BB0619"/>
    <w:rsid w:val="00BD42FE"/>
    <w:rsid w:val="00BF6AFD"/>
    <w:rsid w:val="00C476E1"/>
    <w:rsid w:val="00CD1DEA"/>
    <w:rsid w:val="00D27440"/>
    <w:rsid w:val="00DB5D32"/>
    <w:rsid w:val="00EE0A38"/>
    <w:rsid w:val="00EE1B8D"/>
    <w:rsid w:val="00F54B48"/>
    <w:rsid w:val="00F6046D"/>
    <w:rsid w:val="00F65FF0"/>
    <w:rsid w:val="00F66B21"/>
    <w:rsid w:val="00F83409"/>
    <w:rsid w:val="00F86046"/>
    <w:rsid w:val="00FA07B2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7D6E324"/>
  <w15:chartTrackingRefBased/>
  <w15:docId w15:val="{C554E88E-6715-4D98-8D2D-508BD3753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69D1"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semiHidden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ooter">
    <w:name w:val="footer"/>
    <w:basedOn w:val="Normal"/>
    <w:link w:val="FooterChar"/>
    <w:uiPriority w:val="99"/>
    <w:unhideWhenUsed/>
    <w:rsid w:val="007014C5"/>
    <w:pPr>
      <w:spacing w:after="0" w:line="276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69D1"/>
  </w:style>
  <w:style w:type="paragraph" w:styleId="Title">
    <w:name w:val="Title"/>
    <w:basedOn w:val="Normal"/>
    <w:link w:val="TitleChar"/>
    <w:uiPriority w:val="2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link w:val="SubtitleChar"/>
    <w:uiPriority w:val="3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3"/>
    <w:rsid w:val="00BF6AFD"/>
    <w:rPr>
      <w:i/>
      <w:iCs/>
      <w:color w:val="FFFFFF" w:themeColor="background1"/>
      <w:sz w:val="26"/>
    </w:rPr>
  </w:style>
  <w:style w:type="paragraph" w:styleId="NoSpacing">
    <w:name w:val="No Spacing"/>
    <w:uiPriority w:val="98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4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4"/>
    <w:rsid w:val="00BF6AFD"/>
    <w:rPr>
      <w:i/>
      <w:iCs/>
      <w:color w:val="027E6F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BF6AF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5C8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9915C8"/>
  </w:style>
  <w:style w:type="paragraph" w:styleId="BlockText">
    <w:name w:val="Block Text"/>
    <w:basedOn w:val="Normal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915C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915C8"/>
  </w:style>
  <w:style w:type="paragraph" w:styleId="BodyText2">
    <w:name w:val="Body Text 2"/>
    <w:basedOn w:val="Normal"/>
    <w:link w:val="BodyText2Char"/>
    <w:uiPriority w:val="99"/>
    <w:semiHidden/>
    <w:unhideWhenUsed/>
    <w:rsid w:val="009915C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915C8"/>
  </w:style>
  <w:style w:type="paragraph" w:styleId="BodyText3">
    <w:name w:val="Body Text 3"/>
    <w:basedOn w:val="Normal"/>
    <w:link w:val="BodyText3Char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915C8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915C8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915C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915C8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915C8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915C8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915C8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915C8"/>
  </w:style>
  <w:style w:type="table" w:styleId="ColorfulGrid">
    <w:name w:val="Colorful Grid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915C8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15C8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15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15C8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915C8"/>
  </w:style>
  <w:style w:type="character" w:customStyle="1" w:styleId="DateChar">
    <w:name w:val="Date Char"/>
    <w:basedOn w:val="DefaultParagraphFont"/>
    <w:link w:val="Date"/>
    <w:uiPriority w:val="99"/>
    <w:semiHidden/>
    <w:rsid w:val="009915C8"/>
  </w:style>
  <w:style w:type="paragraph" w:styleId="DocumentMap">
    <w:name w:val="Document Map"/>
    <w:basedOn w:val="Normal"/>
    <w:link w:val="DocumentMap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915C8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915C8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915C8"/>
  </w:style>
  <w:style w:type="character" w:styleId="Emphasis">
    <w:name w:val="Emphasis"/>
    <w:basedOn w:val="DefaultParagraphFont"/>
    <w:uiPriority w:val="20"/>
    <w:semiHidden/>
    <w:unhideWhenUsed/>
    <w:qFormat/>
    <w:rsid w:val="009915C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915C8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15C8"/>
    <w:rPr>
      <w:szCs w:val="20"/>
    </w:rPr>
  </w:style>
  <w:style w:type="table" w:styleId="GridTable1Light">
    <w:name w:val="Grid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3">
    <w:name w:val="Grid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5Dark">
    <w:name w:val="Grid Table 5 Dark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rsid w:val="007014C5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4C5"/>
  </w:style>
  <w:style w:type="character" w:customStyle="1" w:styleId="Heading4Char">
    <w:name w:val="Heading 4 Char"/>
    <w:basedOn w:val="DefaultParagraphFont"/>
    <w:link w:val="Heading4"/>
    <w:uiPriority w:val="9"/>
    <w:semiHidden/>
    <w:rsid w:val="00B16D26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15C8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15C8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15C8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915C8"/>
  </w:style>
  <w:style w:type="paragraph" w:styleId="HTMLAddress">
    <w:name w:val="HTML Address"/>
    <w:basedOn w:val="Normal"/>
    <w:link w:val="HTMLAddressChar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915C8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915C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915C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915C8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915C8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9915C8"/>
    <w:rPr>
      <w:color w:val="4D443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B16D26"/>
    <w:rPr>
      <w:i/>
      <w:iCs/>
      <w:color w:val="027E6F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9915C8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915C8"/>
    <w:rPr>
      <w:i/>
      <w:iCs/>
      <w:color w:val="03A996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9915C8"/>
    <w:rPr>
      <w:b/>
      <w:bCs/>
      <w:smallCaps/>
      <w:color w:val="03A996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915C8"/>
  </w:style>
  <w:style w:type="paragraph" w:styleId="List">
    <w:name w:val="List"/>
    <w:basedOn w:val="Normal"/>
    <w:uiPriority w:val="99"/>
    <w:semiHidden/>
    <w:unhideWhenUsed/>
    <w:rsid w:val="009915C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915C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915C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915C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915C8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915C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915C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9915C8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2">
    <w:name w:val="List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3">
    <w:name w:val="List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5Dark">
    <w:name w:val="List Table 5 Dark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915C8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915C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915C8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915C8"/>
  </w:style>
  <w:style w:type="character" w:styleId="PageNumber">
    <w:name w:val="page number"/>
    <w:basedOn w:val="DefaultParagraphFont"/>
    <w:uiPriority w:val="99"/>
    <w:semiHidden/>
    <w:unhideWhenUsed/>
    <w:rsid w:val="009915C8"/>
  </w:style>
  <w:style w:type="table" w:styleId="PlainTable1">
    <w:name w:val="Plain Table 1"/>
    <w:basedOn w:val="TableNormal"/>
    <w:uiPriority w:val="41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915C8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915C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915C8"/>
  </w:style>
  <w:style w:type="paragraph" w:styleId="Signature">
    <w:name w:val="Signature"/>
    <w:basedOn w:val="Normal"/>
    <w:link w:val="Signature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915C8"/>
  </w:style>
  <w:style w:type="character" w:styleId="Strong">
    <w:name w:val="Strong"/>
    <w:basedOn w:val="DefaultParagraphFont"/>
    <w:uiPriority w:val="22"/>
    <w:semiHidden/>
    <w:unhideWhenUsed/>
    <w:qFormat/>
    <w:rsid w:val="009915C8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915C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915C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915C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915C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915C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915C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915C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915C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915C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915C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915C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915C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915C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915C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9915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915C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915C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915C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915C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915C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915C8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915C8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915C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915C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915C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91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915C8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915C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915C8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915C8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915C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915C8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915C8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915C8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915C8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ContactInfo">
    <w:name w:val="Contact Info"/>
    <w:basedOn w:val="Normal"/>
    <w:uiPriority w:val="2"/>
    <w:qFormat/>
    <w:rsid w:val="007014C5"/>
    <w:pPr>
      <w:spacing w:after="0" w:line="276" w:lineRule="auto"/>
    </w:pPr>
  </w:style>
  <w:style w:type="paragraph" w:customStyle="1" w:styleId="Default">
    <w:name w:val="Default"/>
    <w:rsid w:val="005618A9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vislm\AppData\Roaming\Microsoft\Templates\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2AD40441B1B4400A123ECEA917142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39D643-0D5F-48F3-80C7-2F457ABDB1BC}"/>
      </w:docPartPr>
      <w:docPartBody>
        <w:p w:rsidR="001C4764" w:rsidRDefault="00083F37">
          <w:pPr>
            <w:pStyle w:val="B2AD40441B1B4400A123ECEA91714233"/>
          </w:pPr>
          <w:r>
            <w:t>Company Name</w:t>
          </w:r>
        </w:p>
      </w:docPartBody>
    </w:docPart>
    <w:docPart>
      <w:docPartPr>
        <w:name w:val="CB32A88379B14BA5BDFF1BE6B4BB6B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5EF94D-EF47-4EFD-B391-F2112AEE8A25}"/>
      </w:docPartPr>
      <w:docPartBody>
        <w:p w:rsidR="001C4764" w:rsidRDefault="00083F37">
          <w:pPr>
            <w:pStyle w:val="CB32A88379B14BA5BDFF1BE6B4BB6BE5"/>
          </w:pPr>
          <w:r>
            <w:t>Company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F37"/>
    <w:rsid w:val="00083F37"/>
    <w:rsid w:val="001C4764"/>
    <w:rsid w:val="0073297E"/>
    <w:rsid w:val="0094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4546A" w:themeColor="text2"/>
      <w:sz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C58A6978CE949AC8CCA0EF39EB77B9F">
    <w:name w:val="EC58A6978CE949AC8CCA0EF39EB77B9F"/>
  </w:style>
  <w:style w:type="paragraph" w:customStyle="1" w:styleId="00937D92E63B4FAD860ECB86C77CC7D1">
    <w:name w:val="00937D92E63B4FAD860ECB86C77CC7D1"/>
  </w:style>
  <w:style w:type="paragraph" w:customStyle="1" w:styleId="ACA469F396E34760A659DCD8136D2C0A">
    <w:name w:val="ACA469F396E34760A659DCD8136D2C0A"/>
  </w:style>
  <w:style w:type="paragraph" w:styleId="ListBullet">
    <w:name w:val="List Bullet"/>
    <w:basedOn w:val="Normal"/>
    <w:uiPriority w:val="1"/>
    <w:pPr>
      <w:numPr>
        <w:numId w:val="1"/>
      </w:numPr>
      <w:spacing w:after="200" w:line="288" w:lineRule="auto"/>
    </w:pPr>
    <w:rPr>
      <w:rFonts w:eastAsiaTheme="minorHAnsi"/>
      <w:color w:val="50637D" w:themeColor="text2" w:themeTint="E6"/>
      <w:lang w:eastAsia="ja-JP"/>
    </w:rPr>
  </w:style>
  <w:style w:type="paragraph" w:customStyle="1" w:styleId="D51CA5545F9442D99290977048266C86">
    <w:name w:val="D51CA5545F9442D99290977048266C86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5DA2EE1C1E204C09B56A0172C45E25BB">
    <w:name w:val="5DA2EE1C1E204C09B56A0172C45E25BB"/>
  </w:style>
  <w:style w:type="paragraph" w:customStyle="1" w:styleId="6701054D16DD4C0AA3E1CBD68C365B76">
    <w:name w:val="6701054D16DD4C0AA3E1CBD68C365B76"/>
  </w:style>
  <w:style w:type="paragraph" w:customStyle="1" w:styleId="79B0C4AFF11B4CCDA864B53039771A4C">
    <w:name w:val="79B0C4AFF11B4CCDA864B53039771A4C"/>
  </w:style>
  <w:style w:type="paragraph" w:customStyle="1" w:styleId="0E53FA223A8A483AAF76621783446427">
    <w:name w:val="0E53FA223A8A483AAF76621783446427"/>
  </w:style>
  <w:style w:type="paragraph" w:customStyle="1" w:styleId="9B63F3FC2C4747D09016A2D2D69262EE">
    <w:name w:val="9B63F3FC2C4747D09016A2D2D69262EE"/>
  </w:style>
  <w:style w:type="paragraph" w:customStyle="1" w:styleId="41592D44B2A1454B9D8F99B1FCD5AF05">
    <w:name w:val="41592D44B2A1454B9D8F99B1FCD5AF05"/>
  </w:style>
  <w:style w:type="paragraph" w:customStyle="1" w:styleId="4A471B2D4B0D4C0AA17695A38FE00E0A">
    <w:name w:val="4A471B2D4B0D4C0AA17695A38FE00E0A"/>
  </w:style>
  <w:style w:type="paragraph" w:customStyle="1" w:styleId="B2AD40441B1B4400A123ECEA91714233">
    <w:name w:val="B2AD40441B1B4400A123ECEA91714233"/>
  </w:style>
  <w:style w:type="paragraph" w:customStyle="1" w:styleId="22FB7D9EA18F49B6A92DC597355087B3">
    <w:name w:val="22FB7D9EA18F49B6A92DC597355087B3"/>
  </w:style>
  <w:style w:type="paragraph" w:customStyle="1" w:styleId="CB32A88379B14BA5BDFF1BE6B4BB6BE5">
    <w:name w:val="CB32A88379B14BA5BDFF1BE6B4BB6BE5"/>
  </w:style>
  <w:style w:type="paragraph" w:customStyle="1" w:styleId="3C2C3238E5B64ABD9E94734E4A0F6964">
    <w:name w:val="3C2C3238E5B64ABD9E94734E4A0F6964"/>
  </w:style>
  <w:style w:type="paragraph" w:customStyle="1" w:styleId="77E3ED582C5546E0959C150B132866D5">
    <w:name w:val="77E3ED582C5546E0959C150B132866D5"/>
  </w:style>
  <w:style w:type="paragraph" w:customStyle="1" w:styleId="CA08A08C7D12489CA8F64FCB030B83A8">
    <w:name w:val="CA08A08C7D12489CA8F64FCB030B83A8"/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44546A" w:themeColor="text2"/>
      <w:sz w:val="24"/>
      <w:lang w:eastAsia="ja-JP"/>
    </w:rPr>
  </w:style>
  <w:style w:type="paragraph" w:customStyle="1" w:styleId="084C75EEE4BE4887A792803D7C79A5DD">
    <w:name w:val="084C75EEE4BE4887A792803D7C79A5DD"/>
  </w:style>
  <w:style w:type="paragraph" w:customStyle="1" w:styleId="40D3E4ABC2FD45BDADC168FD558D7DEF">
    <w:name w:val="40D3E4ABC2FD45BDADC168FD558D7DEF"/>
  </w:style>
  <w:style w:type="paragraph" w:customStyle="1" w:styleId="250CEDB11B4C4DFCA8E5AC7A04084957">
    <w:name w:val="250CEDB11B4C4DFCA8E5AC7A04084957"/>
  </w:style>
  <w:style w:type="paragraph" w:customStyle="1" w:styleId="1FA5E421E08A4C8A88F06498AC81D252">
    <w:name w:val="1FA5E421E08A4C8A88F06498AC81D252"/>
  </w:style>
  <w:style w:type="paragraph" w:customStyle="1" w:styleId="413B3F9DA3D84901AE598F3AFFF36E00">
    <w:name w:val="413B3F9DA3D84901AE598F3AFFF36E00"/>
  </w:style>
  <w:style w:type="paragraph" w:customStyle="1" w:styleId="C1EFBBF0374D4DAB92FAEBB4CDEDAC2A">
    <w:name w:val="C1EFBBF0374D4DAB92FAEBB4CDEDAC2A"/>
  </w:style>
  <w:style w:type="paragraph" w:customStyle="1" w:styleId="4B1AB565DB0049F29BB02A99E82CF5D9">
    <w:name w:val="4B1AB565DB0049F29BB02A99E82CF5D9"/>
  </w:style>
  <w:style w:type="paragraph" w:customStyle="1" w:styleId="64BDF6EFB4EA417689153FE28495802F">
    <w:name w:val="64BDF6EFB4EA417689153FE28495802F"/>
  </w:style>
  <w:style w:type="paragraph" w:customStyle="1" w:styleId="2DC018CDB7ED481585A647ED7CC13095">
    <w:name w:val="2DC018CDB7ED481585A647ED7CC13095"/>
  </w:style>
  <w:style w:type="paragraph" w:customStyle="1" w:styleId="39B8514ED1EA45D6AB494F8FCB1CE978">
    <w:name w:val="39B8514ED1EA45D6AB494F8FCB1CE978"/>
  </w:style>
  <w:style w:type="paragraph" w:customStyle="1" w:styleId="D57216215F08490589C017BEE42B2057">
    <w:name w:val="D57216215F08490589C017BEE42B2057"/>
  </w:style>
  <w:style w:type="paragraph" w:customStyle="1" w:styleId="F7704AA2470F4FA9A7B89FCF036AC737">
    <w:name w:val="F7704AA2470F4FA9A7B89FCF036AC73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Props1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0</TotalTime>
  <Pages>2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Lamonica M Davis</dc:creator>
  <cp:keywords>Medical skills program</cp:keywords>
  <cp:lastModifiedBy>Shannon S. Ritter</cp:lastModifiedBy>
  <cp:revision>2</cp:revision>
  <cp:lastPrinted>2017-12-13T16:24:00Z</cp:lastPrinted>
  <dcterms:created xsi:type="dcterms:W3CDTF">2017-12-14T17:15:00Z</dcterms:created>
  <dcterms:modified xsi:type="dcterms:W3CDTF">2017-12-14T17:15:00Z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